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学生考试报名</w:t>
      </w:r>
      <w: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  <w:t>网上缴费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系统使用说明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40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欢迎使用“学生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考试报名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网上缴费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系统，请仔细阅读使用说明后使用该系统。具体操作方法及注意事项如下：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400" w:lineRule="exact"/>
        <w:ind w:left="0" w:leftChars="0" w:right="0" w:rightChars="0" w:firstLine="422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/>
        </w:rPr>
        <w:t>1、运行环境：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适用IE10以上内核版本的浏览器，主要包括IE11及以上版本的IE浏览器、火狐浏览器、谷歌浏览器、36</w:t>
      </w:r>
      <w:r>
        <w:rPr>
          <w:rFonts w:hint="eastAsia" w:ascii="宋体" w:hAnsi="宋体" w:cs="宋体"/>
          <w:sz w:val="21"/>
          <w:szCs w:val="21"/>
          <w:lang w:val="en-US" w:eastAsia="zh-CN"/>
        </w:rPr>
        <w:t>0极速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浏览器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（极速模式）等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400" w:lineRule="exact"/>
        <w:ind w:left="0" w:leftChars="0" w:right="0" w:rightChars="0" w:firstLine="422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/>
        </w:rPr>
        <w:t>2、操作流程：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智慧巢院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“网上缴费”系统操作流程：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第一步：登陆系统。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登陆巢湖学院网站（http://www.chu.edu.cn），点击首页右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下角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“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智慧巢院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5374005" cy="2559685"/>
            <wp:effectExtent l="0" t="0" r="17145" b="12065"/>
            <wp:docPr id="4" name="图片 1" descr="2020052510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20200525101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进入登陆界面：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691505" cy="2620645"/>
            <wp:effectExtent l="0" t="0" r="444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点击“登陆”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输入用户代码、密码及验证码，点击登录（学生用户代码为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考生号，密码为身份证后六位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487035" cy="3103245"/>
            <wp:effectExtent l="0" t="0" r="1841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进入“智慧巢院”后点第一个按钮“网上缴费”，进入缴费系统。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138420" cy="3768090"/>
            <wp:effectExtent l="0" t="0" r="5080" b="38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登录后进入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网上缴费系统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以后点击“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其他缴费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”按钮，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选择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“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小额缴费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”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，选中缴费项目，点击“缴费”按钮，进入银行支付页面，点击“中国建设银行”图片。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5938520" cy="3708400"/>
            <wp:effectExtent l="0" t="0" r="5080" b="6350"/>
            <wp:docPr id="9" name="图片 9" descr="QQ截图2021102115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110211517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afterLines="0" w:afterAutospacing="0" w:line="240" w:lineRule="auto"/>
        <w:jc w:val="center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5643880" cy="2896235"/>
            <wp:effectExtent l="0" t="0" r="13970" b="18415"/>
            <wp:docPr id="10" name="图片 10" descr="16348024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480249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/>
        </w:rPr>
        <w:t>3、银行支付：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进入银行支付界面后，选择“在线支付”，点击“下一步”：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5274310" cy="3707765"/>
            <wp:effectExtent l="0" t="0" r="2540" b="6985"/>
            <wp:docPr id="12" name="图片 12" descr="16348025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480254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进入卡号付款界面后，输入银行卡号（任何银行银联储蓄卡均可），点击“下一步”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5268595" cy="3543935"/>
            <wp:effectExtent l="0" t="0" r="8255" b="18415"/>
            <wp:docPr id="11" name="图片 11" descr="16348026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4802627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进入支付页面后，输入银行卡密码及短信验证码，点击“确认付款”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5269230" cy="3314065"/>
            <wp:effectExtent l="0" t="0" r="7620" b="635"/>
            <wp:docPr id="13" name="图片 13" descr="16348026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4802666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1297940</wp:posOffset>
                </wp:positionV>
                <wp:extent cx="371475" cy="85725"/>
                <wp:effectExtent l="7620" t="7620" r="20955" b="20955"/>
                <wp:wrapNone/>
                <wp:docPr id="33" name="流程图: 可选过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857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8.85pt;margin-top:102.2pt;height:6.75pt;width:29.25pt;z-index:251659264;mso-width-relative:page;mso-height-relative:page;" fillcolor="#BBD5F0" filled="t" stroked="t" coordsize="21600,21600" o:gfxdata="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2MxZOtgAAAALAQAADwAAAAAAAAABACAAAAAiAAAAZHJzL2Rvd25y&#10;ZXYueG1sUEsBAhQAFAAAAAgAh07iQLNEzy9wAgAA4AQAAA4AAAAAAAAAAQAgAAAAJwEAAGRycy9l&#10;Mm9Eb2MueG1sUEsFBgAAAAAGAAYAWQEAAAkGAAAAAA=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支付成功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显示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5271135" cy="3387090"/>
            <wp:effectExtent l="0" t="0" r="5715" b="3810"/>
            <wp:docPr id="14" name="图片 14" descr="16348028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4802884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40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40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lang w:val="en-US" w:eastAsia="zh-CN"/>
        </w:rPr>
        <w:t>4、注意事项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（1）“学生网上缴费”系统支持跨行支付，跨行手续费由学校支付。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（2）若银行扣款成功，无需重复缴费。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913E70"/>
    <w:rsid w:val="000C1E34"/>
    <w:rsid w:val="00144232"/>
    <w:rsid w:val="002C0CD9"/>
    <w:rsid w:val="002D2D6A"/>
    <w:rsid w:val="00477A4C"/>
    <w:rsid w:val="004C2ECB"/>
    <w:rsid w:val="004E3E7C"/>
    <w:rsid w:val="005A4BB8"/>
    <w:rsid w:val="00BA691B"/>
    <w:rsid w:val="00F960B2"/>
    <w:rsid w:val="018E665F"/>
    <w:rsid w:val="0570201C"/>
    <w:rsid w:val="06193FCB"/>
    <w:rsid w:val="088D3234"/>
    <w:rsid w:val="08913E70"/>
    <w:rsid w:val="08F27B21"/>
    <w:rsid w:val="0A4E4BF6"/>
    <w:rsid w:val="0AD611DC"/>
    <w:rsid w:val="0C28392C"/>
    <w:rsid w:val="0C937EE7"/>
    <w:rsid w:val="0CBF07DD"/>
    <w:rsid w:val="0CF46E31"/>
    <w:rsid w:val="0D3F1E80"/>
    <w:rsid w:val="0F92235F"/>
    <w:rsid w:val="10A5074E"/>
    <w:rsid w:val="11DE4EF2"/>
    <w:rsid w:val="12AE0B26"/>
    <w:rsid w:val="14812BAB"/>
    <w:rsid w:val="14FE0729"/>
    <w:rsid w:val="157204E3"/>
    <w:rsid w:val="177661F2"/>
    <w:rsid w:val="191A61D3"/>
    <w:rsid w:val="192B249E"/>
    <w:rsid w:val="1A3E4A32"/>
    <w:rsid w:val="1AAC5DB0"/>
    <w:rsid w:val="1B787373"/>
    <w:rsid w:val="1CD83556"/>
    <w:rsid w:val="1D204F8B"/>
    <w:rsid w:val="1D443BFD"/>
    <w:rsid w:val="1D9F0ABB"/>
    <w:rsid w:val="1F22767A"/>
    <w:rsid w:val="1F276D54"/>
    <w:rsid w:val="20895274"/>
    <w:rsid w:val="213E7FEB"/>
    <w:rsid w:val="21CB3B15"/>
    <w:rsid w:val="21D34FDF"/>
    <w:rsid w:val="22475B48"/>
    <w:rsid w:val="22FE2236"/>
    <w:rsid w:val="23332587"/>
    <w:rsid w:val="25547C83"/>
    <w:rsid w:val="2605512B"/>
    <w:rsid w:val="26DC7987"/>
    <w:rsid w:val="271E783C"/>
    <w:rsid w:val="28AA75B4"/>
    <w:rsid w:val="28F06D10"/>
    <w:rsid w:val="29F87E6B"/>
    <w:rsid w:val="2A44657A"/>
    <w:rsid w:val="2B942775"/>
    <w:rsid w:val="2CE91011"/>
    <w:rsid w:val="2D6B41DA"/>
    <w:rsid w:val="2D7C29B9"/>
    <w:rsid w:val="2DB53B1D"/>
    <w:rsid w:val="2E71343B"/>
    <w:rsid w:val="2ED6418D"/>
    <w:rsid w:val="304427C8"/>
    <w:rsid w:val="304D6E31"/>
    <w:rsid w:val="30C206D6"/>
    <w:rsid w:val="31DD02A8"/>
    <w:rsid w:val="32240611"/>
    <w:rsid w:val="33011FDA"/>
    <w:rsid w:val="340C378D"/>
    <w:rsid w:val="35EB6702"/>
    <w:rsid w:val="365D77D6"/>
    <w:rsid w:val="37E65B07"/>
    <w:rsid w:val="382F5060"/>
    <w:rsid w:val="38467EB9"/>
    <w:rsid w:val="38CD6D61"/>
    <w:rsid w:val="3A650A36"/>
    <w:rsid w:val="3AD93A91"/>
    <w:rsid w:val="3C912367"/>
    <w:rsid w:val="3CAA3CAF"/>
    <w:rsid w:val="3D5100FB"/>
    <w:rsid w:val="3E492489"/>
    <w:rsid w:val="40340119"/>
    <w:rsid w:val="409E1671"/>
    <w:rsid w:val="40C622E9"/>
    <w:rsid w:val="42203DA6"/>
    <w:rsid w:val="42DF0704"/>
    <w:rsid w:val="42E50403"/>
    <w:rsid w:val="43F64E6F"/>
    <w:rsid w:val="44835D45"/>
    <w:rsid w:val="44A14835"/>
    <w:rsid w:val="45F31C42"/>
    <w:rsid w:val="46260884"/>
    <w:rsid w:val="499E6694"/>
    <w:rsid w:val="49C8094A"/>
    <w:rsid w:val="4A9D71F9"/>
    <w:rsid w:val="4ACE7918"/>
    <w:rsid w:val="4FED66C0"/>
    <w:rsid w:val="50206416"/>
    <w:rsid w:val="50833B10"/>
    <w:rsid w:val="513A3AF8"/>
    <w:rsid w:val="513B09AC"/>
    <w:rsid w:val="51A943E3"/>
    <w:rsid w:val="53DE1A39"/>
    <w:rsid w:val="558D63A6"/>
    <w:rsid w:val="55EB4ECB"/>
    <w:rsid w:val="57AF52F4"/>
    <w:rsid w:val="5B0957CF"/>
    <w:rsid w:val="5B845336"/>
    <w:rsid w:val="5C591051"/>
    <w:rsid w:val="5D0C7B27"/>
    <w:rsid w:val="5D4B596D"/>
    <w:rsid w:val="5D6B2CB5"/>
    <w:rsid w:val="5FC21F2F"/>
    <w:rsid w:val="61223193"/>
    <w:rsid w:val="617B2798"/>
    <w:rsid w:val="617C13CC"/>
    <w:rsid w:val="62612C40"/>
    <w:rsid w:val="631E3F05"/>
    <w:rsid w:val="639D2CB1"/>
    <w:rsid w:val="63A26C2B"/>
    <w:rsid w:val="66331E2A"/>
    <w:rsid w:val="667A53ED"/>
    <w:rsid w:val="66DD2397"/>
    <w:rsid w:val="68461978"/>
    <w:rsid w:val="686973D2"/>
    <w:rsid w:val="6B193C3B"/>
    <w:rsid w:val="6B5426A7"/>
    <w:rsid w:val="6B725950"/>
    <w:rsid w:val="6CCB3FA2"/>
    <w:rsid w:val="6CD15B1E"/>
    <w:rsid w:val="6EA359ED"/>
    <w:rsid w:val="6ED43D7F"/>
    <w:rsid w:val="70FD625C"/>
    <w:rsid w:val="71902341"/>
    <w:rsid w:val="726448F4"/>
    <w:rsid w:val="72C94E6D"/>
    <w:rsid w:val="749E4309"/>
    <w:rsid w:val="74D045CD"/>
    <w:rsid w:val="74F9175D"/>
    <w:rsid w:val="76EF3A63"/>
    <w:rsid w:val="77465494"/>
    <w:rsid w:val="775E5CB0"/>
    <w:rsid w:val="776022DE"/>
    <w:rsid w:val="78DE35F9"/>
    <w:rsid w:val="79741C19"/>
    <w:rsid w:val="7B0912CF"/>
    <w:rsid w:val="7B733717"/>
    <w:rsid w:val="7C8A4820"/>
    <w:rsid w:val="7D38241D"/>
    <w:rsid w:val="7E215C31"/>
    <w:rsid w:val="7EC7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Header Char"/>
    <w:basedOn w:val="6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8">
    <w:name w:val="Footer Char"/>
    <w:basedOn w:val="6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Balloon Text Char"/>
    <w:basedOn w:val="6"/>
    <w:link w:val="2"/>
    <w:semiHidden/>
    <w:qFormat/>
    <w:locked/>
    <w:uiPriority w:val="99"/>
    <w:rPr>
      <w:rFonts w:cs="Times New Roman"/>
      <w:sz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3</Pages>
  <Words>129</Words>
  <Characters>736</Characters>
  <Lines>0</Lines>
  <Paragraphs>0</Paragraphs>
  <TotalTime>3</TotalTime>
  <ScaleCrop>false</ScaleCrop>
  <LinksUpToDate>false</LinksUpToDate>
  <CharactersWithSpaces>0</CharactersWithSpaces>
  <Application>WPS Office_11.1.0.10723_F1E327BC-269C-435d-A152-05C5408002CA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2015-12-23T01:09:00Z</dcterms:created>
  <dc:creator>Administrator</dc:creator>
  <cp:lastModifiedBy>Administrator</cp:lastModifiedBy>
  <cp:lastPrinted>2019-12-17T07:03:00Z</cp:lastPrinted>
  <dcterms:modified xsi:type="dcterms:W3CDTF">2021-10-21T08:11:57Z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ICV">
    <vt:lpwstr>8D7407CFBADB40CD9275AA319BFEEF4E</vt:lpwstr>
  </property>
</Properties>
</file>